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35"/>
        <w:gridCol w:w="6"/>
        <w:gridCol w:w="7365"/>
      </w:tblGrid>
      <w:tr w:rsidR="00677588" w:rsidRPr="00706BCE" w:rsidTr="00677588">
        <w:trPr>
          <w:cantSplit/>
        </w:trPr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1. Rekisterinpitäjä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BD346D" w:rsidP="004B5EC1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Kriisinhallintakeskus</w:t>
            </w:r>
          </w:p>
        </w:tc>
      </w:tr>
      <w:tr w:rsidR="00677588" w:rsidRPr="00706BCE" w:rsidTr="00677588">
        <w:trPr>
          <w:cantSplit/>
          <w:trHeight w:val="1157"/>
        </w:trPr>
        <w:tc>
          <w:tcPr>
            <w:tcW w:w="284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Yhteystiedot</w:t>
            </w:r>
            <w:r w:rsidR="004935F3" w:rsidRPr="00706BCE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:rsidR="004935F3" w:rsidRPr="00706BCE" w:rsidRDefault="004935F3" w:rsidP="004935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Teksti2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PL 1122 (</w:t>
            </w:r>
            <w:proofErr w:type="spellStart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Hulkontie</w:t>
            </w:r>
            <w:proofErr w:type="spellEnd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83)</w:t>
            </w:r>
          </w:p>
          <w:p w:rsidR="004935F3" w:rsidRPr="00706BCE" w:rsidRDefault="004935F3" w:rsidP="004935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70821 KUOPIO</w:t>
            </w:r>
          </w:p>
          <w:p w:rsidR="00677588" w:rsidRPr="00706BCE" w:rsidRDefault="004935F3" w:rsidP="004935F3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puh. </w:t>
            </w:r>
            <w:bookmarkEnd w:id="0"/>
            <w:r w:rsidR="00D52B2C">
              <w:rPr>
                <w:rFonts w:asciiTheme="minorHAnsi" w:hAnsiTheme="minorHAnsi" w:cstheme="minorHAnsi"/>
                <w:sz w:val="18"/>
                <w:szCs w:val="18"/>
              </w:rPr>
              <w:t>0295</w:t>
            </w:r>
            <w:r w:rsidR="00D52B2C" w:rsidRPr="00027857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  <w:r w:rsidR="00D52B2C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D52B2C" w:rsidRPr="00027857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="00D52B2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52B2C" w:rsidRPr="00027857">
              <w:rPr>
                <w:rFonts w:asciiTheme="minorHAnsi" w:hAnsiTheme="minorHAnsi" w:cstheme="minorHAnsi"/>
                <w:sz w:val="18"/>
                <w:szCs w:val="18"/>
              </w:rPr>
              <w:t>201</w:t>
            </w:r>
            <w:r w:rsidR="00D52B2C"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(Pelastusopiston vaihde)</w:t>
            </w:r>
            <w:r w:rsidR="00677588"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77588" w:rsidRPr="00706BCE" w:rsidTr="00677588">
        <w:trPr>
          <w:cantSplit/>
        </w:trPr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EF3992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EF3992">
              <w:rPr>
                <w:rFonts w:asciiTheme="minorHAnsi" w:hAnsiTheme="minorHAnsi" w:cstheme="minorHAnsi"/>
                <w:sz w:val="20"/>
                <w:szCs w:val="20"/>
              </w:rPr>
              <w:t>Yhteyshenkilö rekisteriä koskevissa asioissa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3B5" w:rsidRPr="00706BCE" w:rsidRDefault="009373B5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687A" w:rsidRDefault="00E85969" w:rsidP="004B5EC1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Kuisma Kinnunen</w:t>
            </w:r>
          </w:p>
          <w:p w:rsidR="00AA74DB" w:rsidRDefault="00AA74DB" w:rsidP="004B5EC1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puh: </w:t>
            </w:r>
            <w:r w:rsidRPr="00AA74DB">
              <w:rPr>
                <w:rFonts w:asciiTheme="minorHAnsi" w:hAnsiTheme="minorHAnsi" w:cstheme="minorHAnsi"/>
                <w:sz w:val="20"/>
                <w:szCs w:val="20"/>
              </w:rPr>
              <w:t>+358 295 450341</w:t>
            </w:r>
          </w:p>
          <w:p w:rsidR="00E85969" w:rsidRPr="00706BCE" w:rsidRDefault="00E85969" w:rsidP="004B5EC1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training@cmcfinland.fi</w:t>
            </w:r>
          </w:p>
        </w:tc>
      </w:tr>
      <w:tr w:rsidR="00677588" w:rsidRPr="00706BCE" w:rsidTr="00677588"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3. Rekisterin nimi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(nimen tulee kuvata rekisterin tietosisältöä)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373B5" w:rsidRPr="00706BCE" w:rsidRDefault="00BD346D" w:rsidP="004B5EC1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Verkko-oppimisalustan henkilörekisteri</w:t>
            </w:r>
          </w:p>
        </w:tc>
      </w:tr>
      <w:tr w:rsidR="00677588" w:rsidRPr="00706BCE" w:rsidTr="00677588">
        <w:tc>
          <w:tcPr>
            <w:tcW w:w="2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7588" w:rsidRPr="00706BCE" w:rsidRDefault="00677588" w:rsidP="004C10EA">
            <w:pPr>
              <w:spacing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4. Henkilötietojen käsittelyn tarkoitus / rekisterin käyttöta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koitus</w:t>
            </w:r>
          </w:p>
          <w:p w:rsidR="00677588" w:rsidRPr="00706BCE" w:rsidRDefault="00677588" w:rsidP="004C10EA">
            <w:pPr>
              <w:pStyle w:val="Leipteksti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AF2AF5">
            <w:pPr>
              <w:pStyle w:val="Leipteksti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(Jos henkilötietojen käsittely on ulkoistettu, tästä voidaan sisä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lyttää maininta tähän kohtaan.)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212B" w:rsidRPr="00706BCE" w:rsidRDefault="006E6CB8" w:rsidP="004B5EC1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Rekisteröidyn henkilötietoja käytetään verkko-oppimisympäristön palveluiden ta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joamiseen</w:t>
            </w:r>
          </w:p>
        </w:tc>
      </w:tr>
      <w:tr w:rsidR="00677588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5. Rekisterin tietosisältö 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pStyle w:val="Leipteksti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(Esim. rekisteröidyn nimi, osoite, puhelinnumero jne.)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10731" w:rsidRPr="00706BCE" w:rsidRDefault="00BD346D" w:rsidP="004B5EC1">
            <w:pPr>
              <w:pStyle w:val="Luettolottekstiss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Nimi, sähköpostiosoite</w:t>
            </w:r>
            <w:r w:rsidR="00C61F5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61F57" w:rsidRPr="00C61F57">
              <w:rPr>
                <w:rFonts w:asciiTheme="minorHAnsi" w:hAnsiTheme="minorHAnsi" w:cstheme="minorHAnsi"/>
                <w:sz w:val="20"/>
                <w:szCs w:val="20"/>
              </w:rPr>
              <w:t>käyttäjätunnus</w:t>
            </w:r>
            <w:r w:rsidR="00C61F5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61F57" w:rsidRPr="00C61F57">
              <w:rPr>
                <w:rFonts w:asciiTheme="minorHAnsi" w:hAnsiTheme="minorHAnsi" w:cstheme="minorHAnsi"/>
                <w:sz w:val="20"/>
                <w:szCs w:val="20"/>
              </w:rPr>
              <w:t>käyttäjälle järjestelmään määritellyt käyttöo</w:t>
            </w:r>
            <w:r w:rsidR="00C61F57" w:rsidRPr="00C61F57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C61F57" w:rsidRPr="00C61F57">
              <w:rPr>
                <w:rFonts w:asciiTheme="minorHAnsi" w:hAnsiTheme="minorHAnsi" w:cstheme="minorHAnsi"/>
                <w:sz w:val="20"/>
                <w:szCs w:val="20"/>
              </w:rPr>
              <w:t>keudet</w:t>
            </w:r>
            <w:r w:rsidR="00C61F5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61F57" w:rsidRPr="00C61F57">
              <w:rPr>
                <w:rFonts w:asciiTheme="minorHAnsi" w:hAnsiTheme="minorHAnsi" w:cstheme="minorHAnsi"/>
                <w:sz w:val="20"/>
                <w:szCs w:val="20"/>
              </w:rPr>
              <w:t>loki kurssialueella tapahtuvasta toiminnasta</w:t>
            </w:r>
            <w:proofErr w:type="gramEnd"/>
          </w:p>
        </w:tc>
      </w:tr>
      <w:tr w:rsidR="00677588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6CB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6. Säännönmukaiset </w:t>
            </w:r>
            <w:proofErr w:type="gramStart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tietolähteet  *</w:t>
            </w:r>
            <w:proofErr w:type="gramEnd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(Mitä tietoja saadaan, keneltä ja millä perusteella, esim. suo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tumus tai lainsäännös)</w:t>
            </w:r>
          </w:p>
          <w:p w:rsidR="00AA74DB" w:rsidRDefault="00F96E80" w:rsidP="00F96E80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* </w:t>
            </w:r>
            <w:proofErr w:type="spellStart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HetiL</w:t>
            </w:r>
            <w:proofErr w:type="spellEnd"/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10 § ei edellytä nime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omaisesti tiedon merkitsemistä, mutta se on tarkoituksenmukai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ta merkitä </w:t>
            </w:r>
          </w:p>
          <w:p w:rsidR="00F96E80" w:rsidRPr="00706BCE" w:rsidRDefault="00F96E80" w:rsidP="00F96E80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 xml:space="preserve">   rekisteröityjen tiedonsaantio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keuksien kannalta. Se myös kuvaa osaltaan rekisterin tietos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706BCE">
              <w:rPr>
                <w:rFonts w:asciiTheme="minorHAnsi" w:hAnsiTheme="minorHAnsi" w:cstheme="minorHAnsi"/>
                <w:sz w:val="20"/>
                <w:szCs w:val="20"/>
              </w:rPr>
              <w:t>sältöä.</w:t>
            </w:r>
          </w:p>
          <w:p w:rsidR="00F96E80" w:rsidRPr="00706BCE" w:rsidRDefault="00F96E80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61F57" w:rsidRDefault="00C61F57" w:rsidP="004B5EC1">
            <w:pPr>
              <w:pStyle w:val="Luettolottekstiss"/>
              <w:numPr>
                <w:ilvl w:val="0"/>
                <w:numId w:val="0"/>
              </w:numPr>
              <w:ind w:left="720" w:hanging="436"/>
              <w:rPr>
                <w:rFonts w:asciiTheme="minorHAnsi" w:hAnsiTheme="minorHAnsi" w:cstheme="minorHAnsi"/>
                <w:sz w:val="20"/>
                <w:szCs w:val="20"/>
              </w:rPr>
            </w:pPr>
            <w:r w:rsidRPr="00C61F57">
              <w:rPr>
                <w:rFonts w:asciiTheme="minorHAnsi" w:hAnsiTheme="minorHAnsi" w:cstheme="minorHAnsi"/>
                <w:sz w:val="20"/>
                <w:szCs w:val="20"/>
              </w:rPr>
              <w:t>Henkilötietoja kerätään ainoastaan rekisteröidyltä itseltään.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C61F57" w:rsidRDefault="00C61F57" w:rsidP="004B5EC1">
            <w:pPr>
              <w:pStyle w:val="Luettolottekstiss"/>
              <w:numPr>
                <w:ilvl w:val="0"/>
                <w:numId w:val="0"/>
              </w:numPr>
              <w:ind w:left="720" w:hanging="436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7438" w:rsidRPr="00706BCE" w:rsidRDefault="00157438" w:rsidP="004B5EC1">
            <w:pPr>
              <w:pStyle w:val="Luettolottekstiss"/>
              <w:numPr>
                <w:ilvl w:val="0"/>
                <w:numId w:val="0"/>
              </w:numPr>
              <w:ind w:left="720" w:hanging="43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C1386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3C1386" w:rsidRPr="00706BCE" w:rsidRDefault="003C1386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7. Tietojen säännönmukaiset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luovutukset</w:t>
            </w:r>
          </w:p>
        </w:tc>
        <w:tc>
          <w:tcPr>
            <w:tcW w:w="7371" w:type="dxa"/>
            <w:gridSpan w:val="2"/>
          </w:tcPr>
          <w:p w:rsidR="003C1386" w:rsidRPr="00706BCE" w:rsidRDefault="00C61F57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Ei luovuteta.</w:t>
            </w:r>
          </w:p>
        </w:tc>
      </w:tr>
      <w:tr w:rsidR="00677588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3C1386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677588" w:rsidRPr="00706BCE">
              <w:rPr>
                <w:rFonts w:asciiTheme="minorHAnsi" w:hAnsiTheme="minorHAnsi" w:cstheme="minorHAnsi"/>
                <w:sz w:val="20"/>
                <w:szCs w:val="20"/>
              </w:rPr>
              <w:t>. Säännönmukaiset tietojen luovutukset ja tietojen siirto EU:n tai Euroopan talousalueen ulkopuolelle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B86916" w:rsidP="004B5EC1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Ei luovuteta</w:t>
            </w:r>
            <w:r w:rsidR="00C61F5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677588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3C1386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677588" w:rsidRPr="00706BCE">
              <w:rPr>
                <w:rFonts w:asciiTheme="minorHAnsi" w:hAnsiTheme="minorHAnsi" w:cstheme="minorHAnsi"/>
                <w:sz w:val="20"/>
                <w:szCs w:val="20"/>
              </w:rPr>
              <w:t>. Rekisterin suojauksen periaa</w:t>
            </w:r>
            <w:r w:rsidR="00677588" w:rsidRPr="00706B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677588" w:rsidRPr="00706BCE">
              <w:rPr>
                <w:rFonts w:asciiTheme="minorHAnsi" w:hAnsiTheme="minorHAnsi" w:cstheme="minorHAnsi"/>
                <w:sz w:val="20"/>
                <w:szCs w:val="20"/>
              </w:rPr>
              <w:t>teet</w:t>
            </w: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677588" w:rsidRPr="00706BCE" w:rsidRDefault="00677588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6CB8" w:rsidRPr="00706BCE" w:rsidRDefault="001359E9" w:rsidP="001359E9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6BC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A. Manuaalinen aineisto</w:t>
            </w:r>
          </w:p>
          <w:p w:rsidR="00EE443A" w:rsidRPr="00706BCE" w:rsidRDefault="006E6CB8" w:rsidP="001359E9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Rekisteritietoja käsitellään hyvien tietosuojakäytänteiden mukaisesti. Manuaalinen a</w:t>
            </w:r>
            <w:r w:rsidRPr="006E6C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  <w:r w:rsidRPr="006E6C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neisto säilytetään lukitussa tilassa.</w:t>
            </w:r>
          </w:p>
          <w:p w:rsidR="004B5EC1" w:rsidRPr="00706BCE" w:rsidRDefault="004B5EC1" w:rsidP="001359E9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359E9" w:rsidRDefault="001359E9" w:rsidP="001359E9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706BC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 ATK:lle talletetut tiedot</w:t>
            </w:r>
            <w:proofErr w:type="gramEnd"/>
          </w:p>
          <w:p w:rsidR="00C61F57" w:rsidRPr="00706BCE" w:rsidRDefault="00C61F57" w:rsidP="001359E9">
            <w:pPr>
              <w:tabs>
                <w:tab w:val="clear" w:pos="130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1F5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Kaikilla käyttäjillä on henkilökohtainen käyttäjätunnus ja salasana. Käyttäjä voi käsitellä ja nähdä ainoastaan omansa ja niiden henkilöiden tiedot, joita hänen on opiskelunsa tai työtehtäviensä vuoksi tarpeen käsitellä.</w:t>
            </w:r>
          </w:p>
          <w:p w:rsidR="00107CC9" w:rsidRPr="00706BCE" w:rsidRDefault="00107CC9" w:rsidP="00107CC9">
            <w:pPr>
              <w:tabs>
                <w:tab w:val="clear" w:pos="1304"/>
                <w:tab w:val="left" w:pos="129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123F9" w:rsidRPr="00706BCE" w:rsidRDefault="00C123F9" w:rsidP="00107CC9">
            <w:pPr>
              <w:tabs>
                <w:tab w:val="clear" w:pos="1304"/>
                <w:tab w:val="left" w:pos="129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C1386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3C1386" w:rsidRPr="00706BCE" w:rsidRDefault="00B05781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 Tarkastusoikeuden toteu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taminen</w:t>
            </w:r>
          </w:p>
        </w:tc>
        <w:tc>
          <w:tcPr>
            <w:tcW w:w="7371" w:type="dxa"/>
            <w:gridSpan w:val="2"/>
          </w:tcPr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 xml:space="preserve">Henkilöllä on oikeus tarkastaa henkilörekisteriin 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talletetut tiedot. Pyynnön voi </w:t>
            </w: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suorittaa kirjallisena rekisterin pitäjälle.</w:t>
            </w:r>
            <w:r w:rsidR="00212AD0">
              <w:t xml:space="preserve"> 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iedot luovutetaan vain henkilön käydessä henkilökohta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sesti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247408">
              <w:rPr>
                <w:rFonts w:asciiTheme="minorHAnsi" w:hAnsiTheme="minorHAnsi" w:cstheme="minorHAnsi"/>
                <w:sz w:val="20"/>
                <w:szCs w:val="20"/>
              </w:rPr>
              <w:t>tunnistautumassa</w:t>
            </w:r>
            <w:proofErr w:type="spellEnd"/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 Kriisinhallintakeskuksella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 xml:space="preserve"> virallinen henkilöllisyystodistus muk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r w:rsidR="00212AD0" w:rsidRPr="00212AD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Lomake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 tietojen pyyntöön</w:t>
            </w: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 xml:space="preserve"> löytyy osoitteesta: http://www.tietosuoja.fi/fi/index/materiaalia/lomakkeet/tarkastuspyyntojakorjaamisvaatimus.html</w:t>
            </w: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Täytetyn lomakkeen voi toimittaa:</w:t>
            </w:r>
          </w:p>
          <w:p w:rsidR="003C1386" w:rsidRPr="00706BCE" w:rsidRDefault="006E6CB8" w:rsidP="006E6CB8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training@cmcfinland.fi</w:t>
            </w:r>
          </w:p>
        </w:tc>
      </w:tr>
      <w:tr w:rsidR="003C1386" w:rsidRPr="00706BCE" w:rsidTr="006775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c>
          <w:tcPr>
            <w:tcW w:w="2835" w:type="dxa"/>
          </w:tcPr>
          <w:p w:rsidR="003C1386" w:rsidRDefault="003C1386" w:rsidP="004C10EA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11. </w:t>
            </w:r>
            <w:r w:rsidR="00B05781">
              <w:rPr>
                <w:rFonts w:asciiTheme="minorHAnsi" w:hAnsiTheme="minorHAnsi" w:cstheme="minorHAnsi"/>
                <w:sz w:val="20"/>
                <w:szCs w:val="20"/>
              </w:rPr>
              <w:t>Henkilötietojen korjaaminen ja tietojen korjaamisen toteu</w:t>
            </w:r>
            <w:r w:rsidR="00B05781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B05781">
              <w:rPr>
                <w:rFonts w:asciiTheme="minorHAnsi" w:hAnsiTheme="minorHAnsi" w:cstheme="minorHAnsi"/>
                <w:sz w:val="20"/>
                <w:szCs w:val="20"/>
              </w:rPr>
              <w:t>taminen</w:t>
            </w:r>
          </w:p>
        </w:tc>
        <w:tc>
          <w:tcPr>
            <w:tcW w:w="7371" w:type="dxa"/>
            <w:gridSpan w:val="2"/>
          </w:tcPr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 xml:space="preserve">Henkilöllä on oikeus pyytää rekisterinpitäjää korjaamaan virheelliset tiedot. Rekisterin henkilöllä on oikeus muutoksiin niissä tiedoissa, jotka hänestä on kirjattu virheellisesti 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>rekisteriin. Pyynnön voi</w:t>
            </w: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 xml:space="preserve"> suorittaa kirjallisena rekisterin pitäjälle.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 Tietojen korjaamiseksi henkilön tulee käydä </w:t>
            </w:r>
            <w:r w:rsidR="00247408" w:rsidRPr="00247408">
              <w:rPr>
                <w:rFonts w:asciiTheme="minorHAnsi" w:hAnsiTheme="minorHAnsi" w:cstheme="minorHAnsi"/>
                <w:sz w:val="20"/>
                <w:szCs w:val="20"/>
              </w:rPr>
              <w:t>henkilökohtais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esti </w:t>
            </w:r>
            <w:proofErr w:type="spellStart"/>
            <w:r w:rsidR="00247408">
              <w:rPr>
                <w:rFonts w:asciiTheme="minorHAnsi" w:hAnsiTheme="minorHAnsi" w:cstheme="minorHAnsi"/>
                <w:sz w:val="20"/>
                <w:szCs w:val="20"/>
              </w:rPr>
              <w:t>tunnistautumassa</w:t>
            </w:r>
            <w:proofErr w:type="spellEnd"/>
            <w:r w:rsidR="00247408">
              <w:rPr>
                <w:rFonts w:asciiTheme="minorHAnsi" w:hAnsiTheme="minorHAnsi" w:cstheme="minorHAnsi"/>
                <w:sz w:val="20"/>
                <w:szCs w:val="20"/>
              </w:rPr>
              <w:t xml:space="preserve"> Kriisinhallintakeskuksella</w:t>
            </w:r>
            <w:r w:rsidR="00247408" w:rsidRPr="00247408">
              <w:rPr>
                <w:rFonts w:asciiTheme="minorHAnsi" w:hAnsiTheme="minorHAnsi" w:cstheme="minorHAnsi"/>
                <w:sz w:val="20"/>
                <w:szCs w:val="20"/>
              </w:rPr>
              <w:t xml:space="preserve"> virallinen henkilöllisyystodistus mukana</w:t>
            </w:r>
            <w:r w:rsidR="00247408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r w:rsidR="00247408" w:rsidRPr="0024740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Lomake löytyy osoitteesta: http://www.tietosuoja.fi/fi/index/materiaalia/lomakkeet/tarkastuspyyntojakorjaamisvaatimus.html</w:t>
            </w: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6CB8" w:rsidRPr="006E6CB8" w:rsidRDefault="006E6CB8" w:rsidP="006E6CB8">
            <w:pPr>
              <w:tabs>
                <w:tab w:val="left" w:pos="0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Täytetyn lomakkeen voi toimittaa:</w:t>
            </w:r>
          </w:p>
          <w:p w:rsidR="003C1386" w:rsidRPr="00706BCE" w:rsidRDefault="006E6CB8" w:rsidP="006E6CB8">
            <w:pPr>
              <w:tabs>
                <w:tab w:val="clear" w:pos="1304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E6CB8">
              <w:rPr>
                <w:rFonts w:asciiTheme="minorHAnsi" w:hAnsiTheme="minorHAnsi" w:cstheme="minorHAnsi"/>
                <w:sz w:val="20"/>
                <w:szCs w:val="20"/>
              </w:rPr>
              <w:t>training@cmcfinland.fi</w:t>
            </w:r>
          </w:p>
        </w:tc>
      </w:tr>
    </w:tbl>
    <w:p w:rsidR="00682AE6" w:rsidRPr="00706BCE" w:rsidRDefault="00682AE6" w:rsidP="00C123F9">
      <w:pPr>
        <w:rPr>
          <w:rFonts w:asciiTheme="minorHAnsi" w:hAnsiTheme="minorHAnsi" w:cstheme="minorHAnsi"/>
          <w:sz w:val="20"/>
          <w:szCs w:val="20"/>
        </w:rPr>
      </w:pPr>
    </w:p>
    <w:sectPr w:rsidR="00682AE6" w:rsidRPr="00706BCE" w:rsidSect="009A77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969" w:rsidRDefault="00E85969">
      <w:r>
        <w:separator/>
      </w:r>
    </w:p>
  </w:endnote>
  <w:endnote w:type="continuationSeparator" w:id="0">
    <w:p w:rsidR="00E85969" w:rsidRDefault="00E85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AOEAE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38" w:rsidRDefault="00942D38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1" w:rsidRDefault="004D2FE1" w:rsidP="00AD2B1C">
    <w:pPr>
      <w:rPr>
        <w:sz w:val="16"/>
        <w:szCs w:val="16"/>
      </w:rPr>
    </w:pPr>
  </w:p>
  <w:p w:rsidR="004D2FE1" w:rsidRPr="0007657A" w:rsidRDefault="004D2FE1" w:rsidP="00AD2B1C">
    <w:pPr>
      <w:rPr>
        <w:sz w:val="16"/>
        <w:szCs w:val="16"/>
      </w:rPr>
    </w:pPr>
    <w:bookmarkStart w:id="1" w:name="_GoBack"/>
    <w:bookmarkEnd w:id="1"/>
  </w:p>
  <w:tbl>
    <w:tblPr>
      <w:tblW w:w="8080" w:type="dxa"/>
      <w:tblInd w:w="1101" w:type="dxa"/>
      <w:tblLayout w:type="fixed"/>
      <w:tblLook w:val="01E0" w:firstRow="1" w:lastRow="1" w:firstColumn="1" w:lastColumn="1" w:noHBand="0" w:noVBand="0"/>
    </w:tblPr>
    <w:tblGrid>
      <w:gridCol w:w="3118"/>
      <w:gridCol w:w="2268"/>
      <w:gridCol w:w="2694"/>
    </w:tblGrid>
    <w:tr w:rsidR="00BD346D" w:rsidRPr="00BD346D" w:rsidTr="003D792E">
      <w:tc>
        <w:tcPr>
          <w:tcW w:w="311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b/>
              <w:sz w:val="20"/>
              <w:szCs w:val="20"/>
            </w:rPr>
          </w:pPr>
          <w:r w:rsidRPr="00BD346D">
            <w:rPr>
              <w:b/>
              <w:sz w:val="20"/>
              <w:szCs w:val="20"/>
            </w:rPr>
            <w:t>CMC Finland</w:t>
          </w:r>
        </w:p>
      </w:tc>
      <w:tc>
        <w:tcPr>
          <w:tcW w:w="226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b/>
              <w:sz w:val="20"/>
              <w:szCs w:val="20"/>
            </w:rPr>
          </w:pPr>
          <w:r w:rsidRPr="00BD346D">
            <w:rPr>
              <w:b/>
              <w:sz w:val="20"/>
              <w:szCs w:val="20"/>
            </w:rPr>
            <w:t xml:space="preserve">Tel. </w:t>
          </w:r>
        </w:p>
      </w:tc>
      <w:tc>
        <w:tcPr>
          <w:tcW w:w="2694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b/>
              <w:sz w:val="20"/>
              <w:szCs w:val="20"/>
            </w:rPr>
          </w:pPr>
          <w:r w:rsidRPr="00BD346D">
            <w:rPr>
              <w:b/>
              <w:sz w:val="20"/>
              <w:szCs w:val="20"/>
            </w:rPr>
            <w:t>www.cmcfinland.fi</w:t>
          </w:r>
        </w:p>
      </w:tc>
    </w:tr>
    <w:tr w:rsidR="00BD346D" w:rsidRPr="00BD346D" w:rsidTr="003D792E">
      <w:tc>
        <w:tcPr>
          <w:tcW w:w="311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  <w:r w:rsidRPr="00BD346D">
            <w:rPr>
              <w:sz w:val="20"/>
              <w:szCs w:val="20"/>
            </w:rPr>
            <w:t>P.O. Box 1325 (</w:t>
          </w:r>
          <w:proofErr w:type="spellStart"/>
          <w:r w:rsidRPr="00BD346D">
            <w:rPr>
              <w:sz w:val="20"/>
              <w:szCs w:val="20"/>
            </w:rPr>
            <w:t>Hulkontie</w:t>
          </w:r>
          <w:proofErr w:type="spellEnd"/>
          <w:r w:rsidRPr="00BD346D">
            <w:rPr>
              <w:sz w:val="20"/>
              <w:szCs w:val="20"/>
            </w:rPr>
            <w:t xml:space="preserve"> 83)</w:t>
          </w:r>
        </w:p>
      </w:tc>
      <w:tc>
        <w:tcPr>
          <w:tcW w:w="226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  <w:r w:rsidRPr="00BD346D">
            <w:rPr>
              <w:sz w:val="20"/>
              <w:szCs w:val="20"/>
            </w:rPr>
            <w:t>+358 295 450 341</w:t>
          </w:r>
        </w:p>
      </w:tc>
      <w:tc>
        <w:tcPr>
          <w:tcW w:w="2694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</w:p>
      </w:tc>
    </w:tr>
    <w:tr w:rsidR="00BD346D" w:rsidRPr="00BD346D" w:rsidTr="003D792E">
      <w:tc>
        <w:tcPr>
          <w:tcW w:w="311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  <w:r w:rsidRPr="00BD346D">
            <w:rPr>
              <w:sz w:val="20"/>
              <w:szCs w:val="20"/>
            </w:rPr>
            <w:t>FI-70821 Kuopio, Finland</w:t>
          </w:r>
        </w:p>
      </w:tc>
      <w:tc>
        <w:tcPr>
          <w:tcW w:w="2268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</w:p>
      </w:tc>
      <w:tc>
        <w:tcPr>
          <w:tcW w:w="2694" w:type="dxa"/>
          <w:shd w:val="clear" w:color="auto" w:fill="auto"/>
        </w:tcPr>
        <w:p w:rsidR="00BD346D" w:rsidRPr="00BD346D" w:rsidRDefault="00BD346D" w:rsidP="00BD346D">
          <w:pPr>
            <w:pStyle w:val="Alatunniste"/>
            <w:rPr>
              <w:sz w:val="20"/>
              <w:szCs w:val="20"/>
            </w:rPr>
          </w:pPr>
        </w:p>
      </w:tc>
    </w:tr>
  </w:tbl>
  <w:p w:rsidR="004D2FE1" w:rsidRPr="00C820BF" w:rsidRDefault="004D2FE1" w:rsidP="00C820BF">
    <w:pPr>
      <w:pStyle w:val="Alatunnist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38" w:rsidRDefault="00942D38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969" w:rsidRDefault="00E85969">
      <w:r>
        <w:separator/>
      </w:r>
    </w:p>
  </w:footnote>
  <w:footnote w:type="continuationSeparator" w:id="0">
    <w:p w:rsidR="00E85969" w:rsidRDefault="00E85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38" w:rsidRDefault="00942D38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982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698"/>
      <w:gridCol w:w="2635"/>
      <w:gridCol w:w="495"/>
    </w:tblGrid>
    <w:tr w:rsidR="004D2FE1" w:rsidRPr="00177859" w:rsidTr="00AA2F48">
      <w:tc>
        <w:tcPr>
          <w:tcW w:w="5135" w:type="dxa"/>
          <w:tcBorders>
            <w:bottom w:val="nil"/>
          </w:tcBorders>
        </w:tcPr>
        <w:p w:rsidR="004D2FE1" w:rsidRPr="00DB3551" w:rsidRDefault="00BD346D" w:rsidP="00A37692">
          <w:pPr>
            <w:pStyle w:val="Yltunniste"/>
          </w:pPr>
          <w:r>
            <w:rPr>
              <w:noProof/>
            </w:rPr>
            <w:drawing>
              <wp:inline distT="0" distB="0" distL="0" distR="0" wp14:anchorId="24ACC80B" wp14:editId="138314E2">
                <wp:extent cx="4116698" cy="1476375"/>
                <wp:effectExtent l="0" t="0" r="0" b="0"/>
                <wp:docPr id="2" name="Kuva 2" descr="G:\CMC\Logot ja lomakkeet, cmc\LOGOT\CMC\cmclogo painokelpoinen - taustat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CMC\Logot ja lomakkeet, cmc\LOGOT\CMC\cmclogo painokelpoinen - taustat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8909" cy="1477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D2FE1" w:rsidRPr="00DB3551">
            <w:tab/>
          </w:r>
        </w:p>
      </w:tc>
      <w:tc>
        <w:tcPr>
          <w:tcW w:w="3973" w:type="dxa"/>
          <w:tcBorders>
            <w:bottom w:val="nil"/>
          </w:tcBorders>
        </w:tcPr>
        <w:p w:rsidR="004D2FE1" w:rsidRPr="00DB3551" w:rsidRDefault="004D2FE1" w:rsidP="00A37692">
          <w:pPr>
            <w:pStyle w:val="Yltunniste"/>
          </w:pPr>
        </w:p>
        <w:p w:rsidR="004D2FE1" w:rsidRPr="00DB3551" w:rsidRDefault="00643090" w:rsidP="00A37692">
          <w:pPr>
            <w:pStyle w:val="Yltunniste"/>
          </w:pPr>
          <w:r>
            <w:t>Tietosuojaseloste</w:t>
          </w:r>
        </w:p>
        <w:p w:rsidR="004D2FE1" w:rsidRDefault="004D2FE1" w:rsidP="00A37692">
          <w:pPr>
            <w:pStyle w:val="Yltunniste"/>
          </w:pPr>
        </w:p>
        <w:p w:rsidR="00CC56BA" w:rsidRDefault="00CC56BA" w:rsidP="00A37692">
          <w:pPr>
            <w:pStyle w:val="Yltunniste"/>
          </w:pPr>
        </w:p>
        <w:p w:rsidR="004D2FE1" w:rsidRPr="00DB3551" w:rsidRDefault="004D2FE1" w:rsidP="00A37692">
          <w:pPr>
            <w:pStyle w:val="Yltunniste"/>
          </w:pPr>
          <w:r>
            <w:fldChar w:fldCharType="begin"/>
          </w:r>
          <w:r>
            <w:instrText xml:space="preserve"> DATE \@ "d.M.yyyy" </w:instrText>
          </w:r>
          <w:r>
            <w:fldChar w:fldCharType="separate"/>
          </w:r>
          <w:r w:rsidR="00942D38">
            <w:rPr>
              <w:noProof/>
            </w:rPr>
            <w:t>25.5.2018</w:t>
          </w:r>
          <w:r>
            <w:fldChar w:fldCharType="end"/>
          </w:r>
        </w:p>
      </w:tc>
      <w:tc>
        <w:tcPr>
          <w:tcW w:w="720" w:type="dxa"/>
          <w:tcBorders>
            <w:bottom w:val="nil"/>
          </w:tcBorders>
        </w:tcPr>
        <w:p w:rsidR="004D2FE1" w:rsidRPr="00DB3551" w:rsidRDefault="004D2FE1" w:rsidP="007552B2">
          <w:pPr>
            <w:pStyle w:val="Yltunniste"/>
            <w:ind w:right="-108"/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 w:rsidR="00942D38"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942D38">
            <w:rPr>
              <w:rStyle w:val="Sivunumero"/>
              <w:noProof/>
            </w:rPr>
            <w:t>2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</w:tbl>
  <w:p w:rsidR="004D2FE1" w:rsidRDefault="004D2FE1" w:rsidP="003B4E94">
    <w:pPr>
      <w:pStyle w:val="Yltunniste"/>
    </w:pPr>
  </w:p>
  <w:p w:rsidR="004D2FE1" w:rsidRDefault="004D2FE1" w:rsidP="003B4E94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38" w:rsidRDefault="00942D38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D515FB"/>
    <w:multiLevelType w:val="hybridMultilevel"/>
    <w:tmpl w:val="FBC0CA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3D50D6C"/>
    <w:multiLevelType w:val="hybridMultilevel"/>
    <w:tmpl w:val="E5AA60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1551ADB"/>
    <w:multiLevelType w:val="hybridMultilevel"/>
    <w:tmpl w:val="3C23276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FFFF7C"/>
    <w:multiLevelType w:val="singleLevel"/>
    <w:tmpl w:val="8362EE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4">
    <w:nsid w:val="FFFFFF7D"/>
    <w:multiLevelType w:val="singleLevel"/>
    <w:tmpl w:val="06C624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5">
    <w:nsid w:val="FFFFFF7E"/>
    <w:multiLevelType w:val="singleLevel"/>
    <w:tmpl w:val="6FEE85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6">
    <w:nsid w:val="FFFFFF7F"/>
    <w:multiLevelType w:val="singleLevel"/>
    <w:tmpl w:val="2C7A8A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7">
    <w:nsid w:val="FFFFFF80"/>
    <w:multiLevelType w:val="singleLevel"/>
    <w:tmpl w:val="168C63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8">
    <w:nsid w:val="FFFFFF81"/>
    <w:multiLevelType w:val="singleLevel"/>
    <w:tmpl w:val="9EE687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>
    <w:nsid w:val="FFFFFF82"/>
    <w:multiLevelType w:val="singleLevel"/>
    <w:tmpl w:val="A89024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0">
    <w:nsid w:val="FFFFFF83"/>
    <w:multiLevelType w:val="singleLevel"/>
    <w:tmpl w:val="5E1600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1">
    <w:nsid w:val="FFFFFF88"/>
    <w:multiLevelType w:val="singleLevel"/>
    <w:tmpl w:val="18DAE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FFFFFF89"/>
    <w:multiLevelType w:val="singleLevel"/>
    <w:tmpl w:val="B0F2C0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382CB9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038AA27E"/>
    <w:multiLevelType w:val="hybridMultilevel"/>
    <w:tmpl w:val="16B338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4EE4FCD"/>
    <w:multiLevelType w:val="hybridMultilevel"/>
    <w:tmpl w:val="8568900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81559A"/>
    <w:multiLevelType w:val="hybridMultilevel"/>
    <w:tmpl w:val="447C9F6A"/>
    <w:lvl w:ilvl="0" w:tplc="1EF631B4">
      <w:start w:val="1"/>
      <w:numFmt w:val="bullet"/>
      <w:pStyle w:val="Luettolottekstiss"/>
      <w:lvlText w:val="-"/>
      <w:lvlJc w:val="left"/>
      <w:pPr>
        <w:tabs>
          <w:tab w:val="num" w:pos="720"/>
        </w:tabs>
        <w:ind w:left="720" w:hanging="436"/>
      </w:pPr>
      <w:rPr>
        <w:rFonts w:ascii="Times New Roman" w:hAnsi="Times New Roman" w:cs="Times New Roman" w:hint="default"/>
      </w:rPr>
    </w:lvl>
    <w:lvl w:ilvl="1" w:tplc="B41C37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65B7BC8"/>
    <w:multiLevelType w:val="multilevel"/>
    <w:tmpl w:val="9C86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436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16C16F6"/>
    <w:multiLevelType w:val="multilevel"/>
    <w:tmpl w:val="E5D25522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2325" w:hanging="23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17555132"/>
    <w:multiLevelType w:val="multilevel"/>
    <w:tmpl w:val="C0563462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179B560F"/>
    <w:multiLevelType w:val="multilevel"/>
    <w:tmpl w:val="2E587374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2325" w:hanging="23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3175" w:hanging="31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16C1951"/>
    <w:multiLevelType w:val="multilevel"/>
    <w:tmpl w:val="93D49B1A"/>
    <w:lvl w:ilvl="0">
      <w:start w:val="1"/>
      <w:numFmt w:val="decimal"/>
      <w:pStyle w:val="Otsikko1"/>
      <w:lvlText w:val="%1.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tabs>
          <w:tab w:val="num" w:pos="567"/>
        </w:tabs>
        <w:ind w:left="1701" w:hanging="170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tsikko3"/>
      <w:lvlText w:val="%1.%2.%3."/>
      <w:lvlJc w:val="left"/>
      <w:pPr>
        <w:tabs>
          <w:tab w:val="num" w:pos="567"/>
        </w:tabs>
        <w:ind w:left="2325" w:hanging="2325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tabs>
          <w:tab w:val="num" w:pos="567"/>
        </w:tabs>
        <w:ind w:left="2268" w:hanging="22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CBC0A04"/>
    <w:multiLevelType w:val="hybridMultilevel"/>
    <w:tmpl w:val="F1AABE8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5D1059"/>
    <w:multiLevelType w:val="hybridMultilevel"/>
    <w:tmpl w:val="A0069AB8"/>
    <w:lvl w:ilvl="0" w:tplc="5DE827E4">
      <w:numFmt w:val="bullet"/>
      <w:lvlText w:val=""/>
      <w:lvlJc w:val="left"/>
      <w:pPr>
        <w:tabs>
          <w:tab w:val="num" w:pos="1665"/>
        </w:tabs>
        <w:ind w:left="1665" w:hanging="1305"/>
      </w:pPr>
      <w:rPr>
        <w:rFonts w:ascii="Symbol" w:eastAsia="Times New Roman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5209D6"/>
    <w:multiLevelType w:val="hybridMultilevel"/>
    <w:tmpl w:val="627249A2"/>
    <w:lvl w:ilvl="0" w:tplc="C0A86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477A79"/>
    <w:multiLevelType w:val="hybridMultilevel"/>
    <w:tmpl w:val="A6F81AF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4A3CAB"/>
    <w:multiLevelType w:val="hybridMultilevel"/>
    <w:tmpl w:val="B82621EC"/>
    <w:lvl w:ilvl="0" w:tplc="1EF631B4">
      <w:start w:val="1"/>
      <w:numFmt w:val="bullet"/>
      <w:lvlText w:val="-"/>
      <w:lvlJc w:val="left"/>
      <w:pPr>
        <w:tabs>
          <w:tab w:val="num" w:pos="720"/>
        </w:tabs>
        <w:ind w:left="720" w:hanging="436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FA80483"/>
    <w:multiLevelType w:val="hybridMultilevel"/>
    <w:tmpl w:val="9BC0917A"/>
    <w:lvl w:ilvl="0" w:tplc="345AC810">
      <w:start w:val="1"/>
      <w:numFmt w:val="bullet"/>
      <w:lvlText w:val=""/>
      <w:lvlJc w:val="left"/>
      <w:pPr>
        <w:tabs>
          <w:tab w:val="num" w:pos="720"/>
        </w:tabs>
        <w:ind w:left="720" w:hanging="436"/>
      </w:pPr>
      <w:rPr>
        <w:rFonts w:ascii="Symbol" w:hAnsi="Symbol" w:hint="default"/>
      </w:rPr>
    </w:lvl>
    <w:lvl w:ilvl="1" w:tplc="B41C37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11261B"/>
    <w:multiLevelType w:val="hybridMultilevel"/>
    <w:tmpl w:val="59FC73B0"/>
    <w:lvl w:ilvl="0" w:tplc="AC2CA12A">
      <w:start w:val="1"/>
      <w:numFmt w:val="upperLetter"/>
      <w:lvlText w:val="%1."/>
      <w:lvlJc w:val="left"/>
      <w:pPr>
        <w:tabs>
          <w:tab w:val="num" w:pos="1664"/>
        </w:tabs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29">
    <w:nsid w:val="651D608C"/>
    <w:multiLevelType w:val="hybridMultilevel"/>
    <w:tmpl w:val="6DCA7E00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7447A2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A383461"/>
    <w:multiLevelType w:val="hybridMultilevel"/>
    <w:tmpl w:val="87401B66"/>
    <w:lvl w:ilvl="0" w:tplc="1EF631B4">
      <w:start w:val="1"/>
      <w:numFmt w:val="bullet"/>
      <w:lvlText w:val="-"/>
      <w:lvlJc w:val="left"/>
      <w:pPr>
        <w:tabs>
          <w:tab w:val="num" w:pos="720"/>
        </w:tabs>
        <w:ind w:left="720" w:hanging="436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E357AE9"/>
    <w:multiLevelType w:val="hybridMultilevel"/>
    <w:tmpl w:val="14AC494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1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19"/>
  </w:num>
  <w:num w:numId="12">
    <w:abstractNumId w:val="30"/>
  </w:num>
  <w:num w:numId="13">
    <w:abstractNumId w:val="13"/>
  </w:num>
  <w:num w:numId="14">
    <w:abstractNumId w:val="18"/>
  </w:num>
  <w:num w:numId="15">
    <w:abstractNumId w:val="21"/>
  </w:num>
  <w:num w:numId="16">
    <w:abstractNumId w:val="15"/>
  </w:num>
  <w:num w:numId="17">
    <w:abstractNumId w:val="20"/>
  </w:num>
  <w:num w:numId="18">
    <w:abstractNumId w:val="29"/>
  </w:num>
  <w:num w:numId="19">
    <w:abstractNumId w:val="28"/>
  </w:num>
  <w:num w:numId="20">
    <w:abstractNumId w:val="24"/>
  </w:num>
  <w:num w:numId="21">
    <w:abstractNumId w:val="14"/>
  </w:num>
  <w:num w:numId="22">
    <w:abstractNumId w:val="27"/>
  </w:num>
  <w:num w:numId="23">
    <w:abstractNumId w:val="17"/>
  </w:num>
  <w:num w:numId="24">
    <w:abstractNumId w:val="16"/>
  </w:num>
  <w:num w:numId="25">
    <w:abstractNumId w:val="1"/>
  </w:num>
  <w:num w:numId="26">
    <w:abstractNumId w:val="0"/>
  </w:num>
  <w:num w:numId="27">
    <w:abstractNumId w:val="2"/>
  </w:num>
  <w:num w:numId="28">
    <w:abstractNumId w:val="26"/>
  </w:num>
  <w:num w:numId="29">
    <w:abstractNumId w:val="31"/>
  </w:num>
  <w:num w:numId="30">
    <w:abstractNumId w:val="25"/>
  </w:num>
  <w:num w:numId="31">
    <w:abstractNumId w:val="23"/>
  </w:num>
  <w:num w:numId="32">
    <w:abstractNumId w:val="3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969"/>
    <w:rsid w:val="0002212B"/>
    <w:rsid w:val="00031735"/>
    <w:rsid w:val="000346DF"/>
    <w:rsid w:val="00036161"/>
    <w:rsid w:val="0004183A"/>
    <w:rsid w:val="00041E0F"/>
    <w:rsid w:val="00042CC2"/>
    <w:rsid w:val="00054A09"/>
    <w:rsid w:val="000572B1"/>
    <w:rsid w:val="00076472"/>
    <w:rsid w:val="0007657A"/>
    <w:rsid w:val="000913C2"/>
    <w:rsid w:val="000961BF"/>
    <w:rsid w:val="0009789B"/>
    <w:rsid w:val="000A08DF"/>
    <w:rsid w:val="000A19A2"/>
    <w:rsid w:val="000A368A"/>
    <w:rsid w:val="000A4EDA"/>
    <w:rsid w:val="000B3890"/>
    <w:rsid w:val="000B4969"/>
    <w:rsid w:val="000C109B"/>
    <w:rsid w:val="000D15CE"/>
    <w:rsid w:val="000D388A"/>
    <w:rsid w:val="000D3B7F"/>
    <w:rsid w:val="00107CC9"/>
    <w:rsid w:val="00111332"/>
    <w:rsid w:val="00115202"/>
    <w:rsid w:val="00115F61"/>
    <w:rsid w:val="001217D7"/>
    <w:rsid w:val="0012608D"/>
    <w:rsid w:val="001260E5"/>
    <w:rsid w:val="001359E9"/>
    <w:rsid w:val="00135BB8"/>
    <w:rsid w:val="001536F3"/>
    <w:rsid w:val="00157438"/>
    <w:rsid w:val="00177859"/>
    <w:rsid w:val="001A551E"/>
    <w:rsid w:val="001A576F"/>
    <w:rsid w:val="001B1DE6"/>
    <w:rsid w:val="001B5CD7"/>
    <w:rsid w:val="001C2E1E"/>
    <w:rsid w:val="001D79CC"/>
    <w:rsid w:val="001F672A"/>
    <w:rsid w:val="001F6CA3"/>
    <w:rsid w:val="00202391"/>
    <w:rsid w:val="0021013C"/>
    <w:rsid w:val="00212AD0"/>
    <w:rsid w:val="00227A3F"/>
    <w:rsid w:val="00243489"/>
    <w:rsid w:val="00243DDB"/>
    <w:rsid w:val="00247408"/>
    <w:rsid w:val="002559C5"/>
    <w:rsid w:val="00257CD6"/>
    <w:rsid w:val="00263D5F"/>
    <w:rsid w:val="0026434D"/>
    <w:rsid w:val="00282CEA"/>
    <w:rsid w:val="002961E7"/>
    <w:rsid w:val="002B198B"/>
    <w:rsid w:val="002B2C33"/>
    <w:rsid w:val="002B3707"/>
    <w:rsid w:val="002B4766"/>
    <w:rsid w:val="002C3663"/>
    <w:rsid w:val="002C41FB"/>
    <w:rsid w:val="002E4CAB"/>
    <w:rsid w:val="002F0957"/>
    <w:rsid w:val="002F2164"/>
    <w:rsid w:val="002F2733"/>
    <w:rsid w:val="002F3738"/>
    <w:rsid w:val="00301016"/>
    <w:rsid w:val="00304418"/>
    <w:rsid w:val="00306BFB"/>
    <w:rsid w:val="0031410C"/>
    <w:rsid w:val="003159F6"/>
    <w:rsid w:val="003308D8"/>
    <w:rsid w:val="00331C95"/>
    <w:rsid w:val="00350A49"/>
    <w:rsid w:val="003662D3"/>
    <w:rsid w:val="003913AD"/>
    <w:rsid w:val="003913EF"/>
    <w:rsid w:val="003945F4"/>
    <w:rsid w:val="003969B7"/>
    <w:rsid w:val="003B09EE"/>
    <w:rsid w:val="003B1811"/>
    <w:rsid w:val="003B4E94"/>
    <w:rsid w:val="003B55F7"/>
    <w:rsid w:val="003B7CE3"/>
    <w:rsid w:val="003C1386"/>
    <w:rsid w:val="003C145F"/>
    <w:rsid w:val="003C2550"/>
    <w:rsid w:val="003C2633"/>
    <w:rsid w:val="003C57EC"/>
    <w:rsid w:val="003D266E"/>
    <w:rsid w:val="003D5008"/>
    <w:rsid w:val="003E226D"/>
    <w:rsid w:val="003E2DA2"/>
    <w:rsid w:val="004026D9"/>
    <w:rsid w:val="004049E5"/>
    <w:rsid w:val="0040611A"/>
    <w:rsid w:val="00413670"/>
    <w:rsid w:val="0042106B"/>
    <w:rsid w:val="004210D2"/>
    <w:rsid w:val="004258B5"/>
    <w:rsid w:val="00425CB5"/>
    <w:rsid w:val="00431A88"/>
    <w:rsid w:val="00431D60"/>
    <w:rsid w:val="00450CF7"/>
    <w:rsid w:val="00455398"/>
    <w:rsid w:val="004727FA"/>
    <w:rsid w:val="00472A4C"/>
    <w:rsid w:val="004775DA"/>
    <w:rsid w:val="00492F0D"/>
    <w:rsid w:val="004935F3"/>
    <w:rsid w:val="00496401"/>
    <w:rsid w:val="004B5EC1"/>
    <w:rsid w:val="004B7119"/>
    <w:rsid w:val="004C10EA"/>
    <w:rsid w:val="004C70FA"/>
    <w:rsid w:val="004D2FE1"/>
    <w:rsid w:val="004D46C5"/>
    <w:rsid w:val="004D5A77"/>
    <w:rsid w:val="004E2A79"/>
    <w:rsid w:val="004F1432"/>
    <w:rsid w:val="004F5202"/>
    <w:rsid w:val="004F54D9"/>
    <w:rsid w:val="00502210"/>
    <w:rsid w:val="00503182"/>
    <w:rsid w:val="00507C69"/>
    <w:rsid w:val="0052617F"/>
    <w:rsid w:val="00540B14"/>
    <w:rsid w:val="00546DE8"/>
    <w:rsid w:val="00551430"/>
    <w:rsid w:val="00551E37"/>
    <w:rsid w:val="00551FFE"/>
    <w:rsid w:val="00570266"/>
    <w:rsid w:val="0057139D"/>
    <w:rsid w:val="00582243"/>
    <w:rsid w:val="005951D9"/>
    <w:rsid w:val="005A0B2C"/>
    <w:rsid w:val="005A3A8B"/>
    <w:rsid w:val="005C3FF6"/>
    <w:rsid w:val="00600D76"/>
    <w:rsid w:val="00604755"/>
    <w:rsid w:val="006112D6"/>
    <w:rsid w:val="0061174E"/>
    <w:rsid w:val="00624B27"/>
    <w:rsid w:val="00642A8B"/>
    <w:rsid w:val="00643090"/>
    <w:rsid w:val="006453DB"/>
    <w:rsid w:val="00653D56"/>
    <w:rsid w:val="0065687A"/>
    <w:rsid w:val="0066301C"/>
    <w:rsid w:val="00672039"/>
    <w:rsid w:val="006766B4"/>
    <w:rsid w:val="00677588"/>
    <w:rsid w:val="00682AE6"/>
    <w:rsid w:val="006A32DC"/>
    <w:rsid w:val="006A5F56"/>
    <w:rsid w:val="006B2A61"/>
    <w:rsid w:val="006B6EF7"/>
    <w:rsid w:val="006C02D1"/>
    <w:rsid w:val="006E5C1C"/>
    <w:rsid w:val="006E6CB8"/>
    <w:rsid w:val="006F4C28"/>
    <w:rsid w:val="00706BCE"/>
    <w:rsid w:val="00721248"/>
    <w:rsid w:val="00723A33"/>
    <w:rsid w:val="007274B7"/>
    <w:rsid w:val="00731C89"/>
    <w:rsid w:val="00735954"/>
    <w:rsid w:val="00737D74"/>
    <w:rsid w:val="007552B2"/>
    <w:rsid w:val="00757516"/>
    <w:rsid w:val="00762F69"/>
    <w:rsid w:val="0076667F"/>
    <w:rsid w:val="007940A5"/>
    <w:rsid w:val="007A1C27"/>
    <w:rsid w:val="007A4FEC"/>
    <w:rsid w:val="007A5A56"/>
    <w:rsid w:val="007C008D"/>
    <w:rsid w:val="007C759F"/>
    <w:rsid w:val="008206C9"/>
    <w:rsid w:val="00830D10"/>
    <w:rsid w:val="00853C7B"/>
    <w:rsid w:val="00857B96"/>
    <w:rsid w:val="0086066A"/>
    <w:rsid w:val="00883E8D"/>
    <w:rsid w:val="00890DF9"/>
    <w:rsid w:val="008C33A6"/>
    <w:rsid w:val="008C36BC"/>
    <w:rsid w:val="008C617E"/>
    <w:rsid w:val="008C6B19"/>
    <w:rsid w:val="008D5E36"/>
    <w:rsid w:val="008E671A"/>
    <w:rsid w:val="008F1748"/>
    <w:rsid w:val="009006D6"/>
    <w:rsid w:val="0090073E"/>
    <w:rsid w:val="00914857"/>
    <w:rsid w:val="00930298"/>
    <w:rsid w:val="00930444"/>
    <w:rsid w:val="009373B5"/>
    <w:rsid w:val="00942D38"/>
    <w:rsid w:val="009473F5"/>
    <w:rsid w:val="00952970"/>
    <w:rsid w:val="009555A6"/>
    <w:rsid w:val="00964194"/>
    <w:rsid w:val="009711E1"/>
    <w:rsid w:val="0097509B"/>
    <w:rsid w:val="00977A82"/>
    <w:rsid w:val="00984432"/>
    <w:rsid w:val="009849F9"/>
    <w:rsid w:val="00985242"/>
    <w:rsid w:val="00987E27"/>
    <w:rsid w:val="009A22E5"/>
    <w:rsid w:val="009A425F"/>
    <w:rsid w:val="009A59CF"/>
    <w:rsid w:val="009A5BE4"/>
    <w:rsid w:val="009A76D5"/>
    <w:rsid w:val="009A77A4"/>
    <w:rsid w:val="009B3C7B"/>
    <w:rsid w:val="009E7341"/>
    <w:rsid w:val="00A07FA4"/>
    <w:rsid w:val="00A220A3"/>
    <w:rsid w:val="00A37692"/>
    <w:rsid w:val="00A41481"/>
    <w:rsid w:val="00A456E7"/>
    <w:rsid w:val="00A54DF7"/>
    <w:rsid w:val="00A62E25"/>
    <w:rsid w:val="00A649F5"/>
    <w:rsid w:val="00A72C2B"/>
    <w:rsid w:val="00A80B88"/>
    <w:rsid w:val="00A80BF4"/>
    <w:rsid w:val="00A80F1D"/>
    <w:rsid w:val="00AA1D27"/>
    <w:rsid w:val="00AA2A80"/>
    <w:rsid w:val="00AA2F48"/>
    <w:rsid w:val="00AA74DB"/>
    <w:rsid w:val="00AB1329"/>
    <w:rsid w:val="00AB3435"/>
    <w:rsid w:val="00AC362A"/>
    <w:rsid w:val="00AC3E7D"/>
    <w:rsid w:val="00AD2B1C"/>
    <w:rsid w:val="00AD4608"/>
    <w:rsid w:val="00AE2913"/>
    <w:rsid w:val="00AF2AF5"/>
    <w:rsid w:val="00AF59A2"/>
    <w:rsid w:val="00B030CD"/>
    <w:rsid w:val="00B04CB7"/>
    <w:rsid w:val="00B05781"/>
    <w:rsid w:val="00B122C3"/>
    <w:rsid w:val="00B22DC2"/>
    <w:rsid w:val="00B30EC0"/>
    <w:rsid w:val="00B310C5"/>
    <w:rsid w:val="00B310D6"/>
    <w:rsid w:val="00B33E6E"/>
    <w:rsid w:val="00B50309"/>
    <w:rsid w:val="00B62179"/>
    <w:rsid w:val="00B75DE7"/>
    <w:rsid w:val="00B834B6"/>
    <w:rsid w:val="00B86916"/>
    <w:rsid w:val="00B95AB4"/>
    <w:rsid w:val="00BA5CFF"/>
    <w:rsid w:val="00BB168D"/>
    <w:rsid w:val="00BB650E"/>
    <w:rsid w:val="00BC370C"/>
    <w:rsid w:val="00BC6BE9"/>
    <w:rsid w:val="00BD198D"/>
    <w:rsid w:val="00BD346D"/>
    <w:rsid w:val="00BE3602"/>
    <w:rsid w:val="00BE65E3"/>
    <w:rsid w:val="00C00E7D"/>
    <w:rsid w:val="00C123F9"/>
    <w:rsid w:val="00C25834"/>
    <w:rsid w:val="00C33D25"/>
    <w:rsid w:val="00C41166"/>
    <w:rsid w:val="00C47487"/>
    <w:rsid w:val="00C510D4"/>
    <w:rsid w:val="00C61F57"/>
    <w:rsid w:val="00C62280"/>
    <w:rsid w:val="00C624A5"/>
    <w:rsid w:val="00C75492"/>
    <w:rsid w:val="00C820BF"/>
    <w:rsid w:val="00C85050"/>
    <w:rsid w:val="00CA5BC2"/>
    <w:rsid w:val="00CB6740"/>
    <w:rsid w:val="00CC14BB"/>
    <w:rsid w:val="00CC1973"/>
    <w:rsid w:val="00CC1B91"/>
    <w:rsid w:val="00CC4DC7"/>
    <w:rsid w:val="00CC56BA"/>
    <w:rsid w:val="00CD682A"/>
    <w:rsid w:val="00CF7EBE"/>
    <w:rsid w:val="00D06750"/>
    <w:rsid w:val="00D127D5"/>
    <w:rsid w:val="00D13AFF"/>
    <w:rsid w:val="00D15CA9"/>
    <w:rsid w:val="00D208E3"/>
    <w:rsid w:val="00D26011"/>
    <w:rsid w:val="00D307CA"/>
    <w:rsid w:val="00D46562"/>
    <w:rsid w:val="00D473FF"/>
    <w:rsid w:val="00D52B2C"/>
    <w:rsid w:val="00D53045"/>
    <w:rsid w:val="00D53968"/>
    <w:rsid w:val="00D53EB4"/>
    <w:rsid w:val="00D73569"/>
    <w:rsid w:val="00D81394"/>
    <w:rsid w:val="00D870A3"/>
    <w:rsid w:val="00D96FA4"/>
    <w:rsid w:val="00DB3551"/>
    <w:rsid w:val="00DC0BA4"/>
    <w:rsid w:val="00DC30D2"/>
    <w:rsid w:val="00DC497F"/>
    <w:rsid w:val="00DC68F5"/>
    <w:rsid w:val="00DD103A"/>
    <w:rsid w:val="00DD7BD5"/>
    <w:rsid w:val="00DE102C"/>
    <w:rsid w:val="00E0368F"/>
    <w:rsid w:val="00E20278"/>
    <w:rsid w:val="00E22E13"/>
    <w:rsid w:val="00E32D90"/>
    <w:rsid w:val="00E4402D"/>
    <w:rsid w:val="00E52A2D"/>
    <w:rsid w:val="00E533AD"/>
    <w:rsid w:val="00E6141D"/>
    <w:rsid w:val="00E62116"/>
    <w:rsid w:val="00E64112"/>
    <w:rsid w:val="00E80FC9"/>
    <w:rsid w:val="00E82107"/>
    <w:rsid w:val="00E8434B"/>
    <w:rsid w:val="00E85969"/>
    <w:rsid w:val="00E873F1"/>
    <w:rsid w:val="00EA3489"/>
    <w:rsid w:val="00EC069B"/>
    <w:rsid w:val="00ED1015"/>
    <w:rsid w:val="00EE185C"/>
    <w:rsid w:val="00EE3EA0"/>
    <w:rsid w:val="00EE443A"/>
    <w:rsid w:val="00EF3992"/>
    <w:rsid w:val="00EF5D9E"/>
    <w:rsid w:val="00F06BD9"/>
    <w:rsid w:val="00F078D9"/>
    <w:rsid w:val="00F10731"/>
    <w:rsid w:val="00F111E7"/>
    <w:rsid w:val="00F1299F"/>
    <w:rsid w:val="00F12F8A"/>
    <w:rsid w:val="00F136BC"/>
    <w:rsid w:val="00F206F9"/>
    <w:rsid w:val="00F22DAD"/>
    <w:rsid w:val="00F265F2"/>
    <w:rsid w:val="00F35F12"/>
    <w:rsid w:val="00F37642"/>
    <w:rsid w:val="00F37DEB"/>
    <w:rsid w:val="00F44C3A"/>
    <w:rsid w:val="00F552EE"/>
    <w:rsid w:val="00F66B8D"/>
    <w:rsid w:val="00F7435C"/>
    <w:rsid w:val="00F814A3"/>
    <w:rsid w:val="00F841AA"/>
    <w:rsid w:val="00F875B5"/>
    <w:rsid w:val="00F90F8F"/>
    <w:rsid w:val="00F92F3A"/>
    <w:rsid w:val="00F96E80"/>
    <w:rsid w:val="00F970EC"/>
    <w:rsid w:val="00FB3BC9"/>
    <w:rsid w:val="00FB6A81"/>
    <w:rsid w:val="00FC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AD2B1C"/>
    <w:pPr>
      <w:tabs>
        <w:tab w:val="left" w:pos="1304"/>
      </w:tabs>
    </w:pPr>
    <w:rPr>
      <w:rFonts w:ascii="Arial" w:hAnsi="Arial"/>
      <w:sz w:val="24"/>
      <w:szCs w:val="24"/>
    </w:rPr>
  </w:style>
  <w:style w:type="paragraph" w:styleId="Otsikko1">
    <w:name w:val="heading 1"/>
    <w:basedOn w:val="Normaali"/>
    <w:next w:val="Normaali"/>
    <w:qFormat/>
    <w:rsid w:val="002F2733"/>
    <w:pPr>
      <w:keepNext/>
      <w:numPr>
        <w:numId w:val="15"/>
      </w:numPr>
      <w:tabs>
        <w:tab w:val="clear" w:pos="567"/>
        <w:tab w:val="num" w:pos="360"/>
      </w:tabs>
      <w:spacing w:before="240" w:after="60"/>
      <w:outlineLvl w:val="0"/>
    </w:pPr>
    <w:rPr>
      <w:rFonts w:cs="Arial"/>
      <w:b/>
      <w:bCs/>
      <w:kern w:val="32"/>
    </w:rPr>
  </w:style>
  <w:style w:type="paragraph" w:styleId="Otsikko2">
    <w:name w:val="heading 2"/>
    <w:basedOn w:val="Otsikko1"/>
    <w:next w:val="Normaali"/>
    <w:qFormat/>
    <w:rsid w:val="0042106B"/>
    <w:pPr>
      <w:numPr>
        <w:ilvl w:val="1"/>
      </w:numPr>
      <w:tabs>
        <w:tab w:val="clear" w:pos="567"/>
        <w:tab w:val="num" w:pos="540"/>
      </w:tabs>
      <w:outlineLvl w:val="1"/>
    </w:pPr>
    <w:rPr>
      <w:rFonts w:cs="Times New Roman"/>
      <w:b w:val="0"/>
      <w:bCs w:val="0"/>
      <w:iCs/>
      <w:szCs w:val="28"/>
    </w:rPr>
  </w:style>
  <w:style w:type="paragraph" w:styleId="Otsikko3">
    <w:name w:val="heading 3"/>
    <w:basedOn w:val="Normaali"/>
    <w:next w:val="Normaali"/>
    <w:qFormat/>
    <w:rsid w:val="002F2733"/>
    <w:pPr>
      <w:keepNext/>
      <w:numPr>
        <w:ilvl w:val="2"/>
        <w:numId w:val="15"/>
      </w:numPr>
      <w:tabs>
        <w:tab w:val="clear" w:pos="567"/>
        <w:tab w:val="num" w:pos="720"/>
      </w:tabs>
      <w:spacing w:before="240" w:after="60"/>
      <w:outlineLvl w:val="2"/>
    </w:pPr>
    <w:rPr>
      <w:rFonts w:cs="Arial"/>
      <w:bCs/>
      <w:szCs w:val="26"/>
    </w:rPr>
  </w:style>
  <w:style w:type="paragraph" w:styleId="Otsikko4">
    <w:name w:val="heading 4"/>
    <w:basedOn w:val="Normaali"/>
    <w:next w:val="Normaali"/>
    <w:qFormat/>
    <w:rsid w:val="002F2733"/>
    <w:pPr>
      <w:keepNext/>
      <w:numPr>
        <w:ilvl w:val="3"/>
        <w:numId w:val="15"/>
      </w:numPr>
      <w:tabs>
        <w:tab w:val="clear" w:pos="567"/>
        <w:tab w:val="num" w:pos="900"/>
      </w:tabs>
      <w:spacing w:before="240" w:after="60"/>
      <w:outlineLvl w:val="3"/>
    </w:pPr>
    <w:rPr>
      <w:b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qFormat/>
    <w:rsid w:val="006C02D1"/>
    <w:pPr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character" w:styleId="HTML-malli">
    <w:name w:val="HTML Sample"/>
    <w:basedOn w:val="Kappaleenoletusfontti"/>
    <w:rsid w:val="00F1299F"/>
    <w:rPr>
      <w:rFonts w:ascii="Courier New" w:hAnsi="Courier New" w:cs="Courier New"/>
    </w:rPr>
  </w:style>
  <w:style w:type="paragraph" w:styleId="Kuvanotsikko">
    <w:name w:val="caption"/>
    <w:basedOn w:val="Normaali"/>
    <w:next w:val="Normaali"/>
    <w:qFormat/>
    <w:rsid w:val="002C3663"/>
    <w:pPr>
      <w:spacing w:before="120" w:after="120"/>
    </w:pPr>
    <w:rPr>
      <w:bCs/>
      <w:szCs w:val="20"/>
    </w:rPr>
  </w:style>
  <w:style w:type="table" w:styleId="TaulukkoRuudukko">
    <w:name w:val="Table Grid"/>
    <w:basedOn w:val="Normaalitaulukko"/>
    <w:rsid w:val="002C3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uet1">
    <w:name w:val="toc 1"/>
    <w:basedOn w:val="Normaali"/>
    <w:next w:val="Normaali"/>
    <w:autoRedefine/>
    <w:semiHidden/>
    <w:rsid w:val="00757516"/>
    <w:pPr>
      <w:tabs>
        <w:tab w:val="left" w:pos="360"/>
        <w:tab w:val="left" w:pos="960"/>
        <w:tab w:val="right" w:leader="dot" w:pos="9628"/>
      </w:tabs>
      <w:spacing w:before="120" w:after="120"/>
      <w:ind w:left="238" w:firstLine="301"/>
    </w:pPr>
    <w:rPr>
      <w:b/>
      <w:bCs/>
      <w:caps/>
      <w:sz w:val="20"/>
      <w:szCs w:val="20"/>
    </w:rPr>
  </w:style>
  <w:style w:type="paragraph" w:styleId="Sisluet2">
    <w:name w:val="toc 2"/>
    <w:basedOn w:val="Normaali"/>
    <w:next w:val="Normaali"/>
    <w:autoRedefine/>
    <w:semiHidden/>
    <w:rsid w:val="00757516"/>
    <w:pPr>
      <w:tabs>
        <w:tab w:val="left" w:pos="1080"/>
        <w:tab w:val="right" w:leader="dot" w:pos="9628"/>
      </w:tabs>
      <w:ind w:left="238" w:firstLine="301"/>
    </w:pPr>
    <w:rPr>
      <w:smallCaps/>
      <w:sz w:val="20"/>
      <w:szCs w:val="20"/>
    </w:rPr>
  </w:style>
  <w:style w:type="paragraph" w:styleId="Sisluet3">
    <w:name w:val="toc 3"/>
    <w:basedOn w:val="Normaali"/>
    <w:next w:val="Normaali"/>
    <w:autoRedefine/>
    <w:semiHidden/>
    <w:rsid w:val="00757516"/>
    <w:pPr>
      <w:tabs>
        <w:tab w:val="left" w:pos="1080"/>
        <w:tab w:val="right" w:leader="dot" w:pos="9628"/>
      </w:tabs>
      <w:ind w:left="238" w:firstLine="301"/>
    </w:pPr>
    <w:rPr>
      <w:iCs/>
      <w:sz w:val="20"/>
      <w:szCs w:val="20"/>
    </w:rPr>
  </w:style>
  <w:style w:type="paragraph" w:styleId="Sisluet4">
    <w:name w:val="toc 4"/>
    <w:basedOn w:val="Normaali"/>
    <w:next w:val="Normaali"/>
    <w:autoRedefine/>
    <w:semiHidden/>
    <w:rsid w:val="0042106B"/>
    <w:pPr>
      <w:ind w:left="720"/>
    </w:pPr>
    <w:rPr>
      <w:sz w:val="18"/>
      <w:szCs w:val="18"/>
    </w:rPr>
  </w:style>
  <w:style w:type="character" w:styleId="Hyperlinkki">
    <w:name w:val="Hyperlink"/>
    <w:basedOn w:val="Kappaleenoletusfontti"/>
    <w:rsid w:val="0042106B"/>
    <w:rPr>
      <w:color w:val="0000FF"/>
      <w:u w:val="single"/>
    </w:rPr>
  </w:style>
  <w:style w:type="paragraph" w:styleId="Sisluet5">
    <w:name w:val="toc 5"/>
    <w:basedOn w:val="Normaali"/>
    <w:next w:val="Normaali"/>
    <w:autoRedefine/>
    <w:semiHidden/>
    <w:rsid w:val="0042106B"/>
    <w:pPr>
      <w:ind w:left="960"/>
    </w:pPr>
    <w:rPr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2106B"/>
    <w:pPr>
      <w:ind w:left="1200"/>
    </w:pPr>
    <w:rPr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2106B"/>
    <w:pPr>
      <w:ind w:left="1440"/>
    </w:pPr>
    <w:rPr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2106B"/>
    <w:pPr>
      <w:ind w:left="1680"/>
    </w:pPr>
    <w:rPr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2106B"/>
    <w:pPr>
      <w:ind w:left="1920"/>
    </w:pPr>
    <w:rPr>
      <w:sz w:val="18"/>
      <w:szCs w:val="18"/>
    </w:rPr>
  </w:style>
  <w:style w:type="paragraph" w:customStyle="1" w:styleId="Tyyli1">
    <w:name w:val="Tyyli1"/>
    <w:basedOn w:val="Sisluet2"/>
    <w:autoRedefine/>
    <w:rsid w:val="00757516"/>
    <w:rPr>
      <w:noProof/>
    </w:rPr>
  </w:style>
  <w:style w:type="paragraph" w:styleId="Yltunniste">
    <w:name w:val="header"/>
    <w:basedOn w:val="Normaali"/>
    <w:rsid w:val="00F35F12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F35F12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sid w:val="00677588"/>
    <w:pPr>
      <w:tabs>
        <w:tab w:val="clear" w:pos="1304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</w:rPr>
  </w:style>
  <w:style w:type="character" w:styleId="Sivunumero">
    <w:name w:val="page number"/>
    <w:basedOn w:val="Kappaleenoletusfontti"/>
    <w:rsid w:val="00AA2F48"/>
  </w:style>
  <w:style w:type="paragraph" w:styleId="Seliteteksti">
    <w:name w:val="Balloon Text"/>
    <w:basedOn w:val="Normaali"/>
    <w:semiHidden/>
    <w:rsid w:val="00C411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73FF"/>
    <w:pPr>
      <w:autoSpaceDE w:val="0"/>
      <w:autoSpaceDN w:val="0"/>
      <w:adjustRightInd w:val="0"/>
    </w:pPr>
    <w:rPr>
      <w:rFonts w:ascii="IAOEAE+ArialNarrow" w:hAnsi="IAOEAE+ArialNarrow" w:cs="IAOEAE+ArialNarrow"/>
      <w:color w:val="000000"/>
      <w:sz w:val="24"/>
      <w:szCs w:val="24"/>
    </w:rPr>
  </w:style>
  <w:style w:type="paragraph" w:customStyle="1" w:styleId="Yltunniste1">
    <w:name w:val="Ylätunniste1"/>
    <w:basedOn w:val="Default"/>
    <w:next w:val="Default"/>
    <w:rsid w:val="00D473FF"/>
    <w:rPr>
      <w:rFonts w:cs="Times New Roman"/>
      <w:color w:val="auto"/>
    </w:rPr>
  </w:style>
  <w:style w:type="paragraph" w:customStyle="1" w:styleId="Luettolottekstiss">
    <w:name w:val="Luettolot_tekstissä"/>
    <w:basedOn w:val="Normaali"/>
    <w:rsid w:val="00D473FF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AD2B1C"/>
    <w:pPr>
      <w:tabs>
        <w:tab w:val="left" w:pos="1304"/>
      </w:tabs>
    </w:pPr>
    <w:rPr>
      <w:rFonts w:ascii="Arial" w:hAnsi="Arial"/>
      <w:sz w:val="24"/>
      <w:szCs w:val="24"/>
    </w:rPr>
  </w:style>
  <w:style w:type="paragraph" w:styleId="Otsikko1">
    <w:name w:val="heading 1"/>
    <w:basedOn w:val="Normaali"/>
    <w:next w:val="Normaali"/>
    <w:qFormat/>
    <w:rsid w:val="002F2733"/>
    <w:pPr>
      <w:keepNext/>
      <w:numPr>
        <w:numId w:val="15"/>
      </w:numPr>
      <w:tabs>
        <w:tab w:val="clear" w:pos="567"/>
        <w:tab w:val="num" w:pos="360"/>
      </w:tabs>
      <w:spacing w:before="240" w:after="60"/>
      <w:outlineLvl w:val="0"/>
    </w:pPr>
    <w:rPr>
      <w:rFonts w:cs="Arial"/>
      <w:b/>
      <w:bCs/>
      <w:kern w:val="32"/>
    </w:rPr>
  </w:style>
  <w:style w:type="paragraph" w:styleId="Otsikko2">
    <w:name w:val="heading 2"/>
    <w:basedOn w:val="Otsikko1"/>
    <w:next w:val="Normaali"/>
    <w:qFormat/>
    <w:rsid w:val="0042106B"/>
    <w:pPr>
      <w:numPr>
        <w:ilvl w:val="1"/>
      </w:numPr>
      <w:tabs>
        <w:tab w:val="clear" w:pos="567"/>
        <w:tab w:val="num" w:pos="540"/>
      </w:tabs>
      <w:outlineLvl w:val="1"/>
    </w:pPr>
    <w:rPr>
      <w:rFonts w:cs="Times New Roman"/>
      <w:b w:val="0"/>
      <w:bCs w:val="0"/>
      <w:iCs/>
      <w:szCs w:val="28"/>
    </w:rPr>
  </w:style>
  <w:style w:type="paragraph" w:styleId="Otsikko3">
    <w:name w:val="heading 3"/>
    <w:basedOn w:val="Normaali"/>
    <w:next w:val="Normaali"/>
    <w:qFormat/>
    <w:rsid w:val="002F2733"/>
    <w:pPr>
      <w:keepNext/>
      <w:numPr>
        <w:ilvl w:val="2"/>
        <w:numId w:val="15"/>
      </w:numPr>
      <w:tabs>
        <w:tab w:val="clear" w:pos="567"/>
        <w:tab w:val="num" w:pos="720"/>
      </w:tabs>
      <w:spacing w:before="240" w:after="60"/>
      <w:outlineLvl w:val="2"/>
    </w:pPr>
    <w:rPr>
      <w:rFonts w:cs="Arial"/>
      <w:bCs/>
      <w:szCs w:val="26"/>
    </w:rPr>
  </w:style>
  <w:style w:type="paragraph" w:styleId="Otsikko4">
    <w:name w:val="heading 4"/>
    <w:basedOn w:val="Normaali"/>
    <w:next w:val="Normaali"/>
    <w:qFormat/>
    <w:rsid w:val="002F2733"/>
    <w:pPr>
      <w:keepNext/>
      <w:numPr>
        <w:ilvl w:val="3"/>
        <w:numId w:val="15"/>
      </w:numPr>
      <w:tabs>
        <w:tab w:val="clear" w:pos="567"/>
        <w:tab w:val="num" w:pos="900"/>
      </w:tabs>
      <w:spacing w:before="240" w:after="60"/>
      <w:outlineLvl w:val="3"/>
    </w:pPr>
    <w:rPr>
      <w:b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qFormat/>
    <w:rsid w:val="006C02D1"/>
    <w:pPr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character" w:styleId="HTML-malli">
    <w:name w:val="HTML Sample"/>
    <w:basedOn w:val="Kappaleenoletusfontti"/>
    <w:rsid w:val="00F1299F"/>
    <w:rPr>
      <w:rFonts w:ascii="Courier New" w:hAnsi="Courier New" w:cs="Courier New"/>
    </w:rPr>
  </w:style>
  <w:style w:type="paragraph" w:styleId="Kuvanotsikko">
    <w:name w:val="caption"/>
    <w:basedOn w:val="Normaali"/>
    <w:next w:val="Normaali"/>
    <w:qFormat/>
    <w:rsid w:val="002C3663"/>
    <w:pPr>
      <w:spacing w:before="120" w:after="120"/>
    </w:pPr>
    <w:rPr>
      <w:bCs/>
      <w:szCs w:val="20"/>
    </w:rPr>
  </w:style>
  <w:style w:type="table" w:styleId="TaulukkoRuudukko">
    <w:name w:val="Table Grid"/>
    <w:basedOn w:val="Normaalitaulukko"/>
    <w:rsid w:val="002C3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uet1">
    <w:name w:val="toc 1"/>
    <w:basedOn w:val="Normaali"/>
    <w:next w:val="Normaali"/>
    <w:autoRedefine/>
    <w:semiHidden/>
    <w:rsid w:val="00757516"/>
    <w:pPr>
      <w:tabs>
        <w:tab w:val="left" w:pos="360"/>
        <w:tab w:val="left" w:pos="960"/>
        <w:tab w:val="right" w:leader="dot" w:pos="9628"/>
      </w:tabs>
      <w:spacing w:before="120" w:after="120"/>
      <w:ind w:left="238" w:firstLine="301"/>
    </w:pPr>
    <w:rPr>
      <w:b/>
      <w:bCs/>
      <w:caps/>
      <w:sz w:val="20"/>
      <w:szCs w:val="20"/>
    </w:rPr>
  </w:style>
  <w:style w:type="paragraph" w:styleId="Sisluet2">
    <w:name w:val="toc 2"/>
    <w:basedOn w:val="Normaali"/>
    <w:next w:val="Normaali"/>
    <w:autoRedefine/>
    <w:semiHidden/>
    <w:rsid w:val="00757516"/>
    <w:pPr>
      <w:tabs>
        <w:tab w:val="left" w:pos="1080"/>
        <w:tab w:val="right" w:leader="dot" w:pos="9628"/>
      </w:tabs>
      <w:ind w:left="238" w:firstLine="301"/>
    </w:pPr>
    <w:rPr>
      <w:smallCaps/>
      <w:sz w:val="20"/>
      <w:szCs w:val="20"/>
    </w:rPr>
  </w:style>
  <w:style w:type="paragraph" w:styleId="Sisluet3">
    <w:name w:val="toc 3"/>
    <w:basedOn w:val="Normaali"/>
    <w:next w:val="Normaali"/>
    <w:autoRedefine/>
    <w:semiHidden/>
    <w:rsid w:val="00757516"/>
    <w:pPr>
      <w:tabs>
        <w:tab w:val="left" w:pos="1080"/>
        <w:tab w:val="right" w:leader="dot" w:pos="9628"/>
      </w:tabs>
      <w:ind w:left="238" w:firstLine="301"/>
    </w:pPr>
    <w:rPr>
      <w:iCs/>
      <w:sz w:val="20"/>
      <w:szCs w:val="20"/>
    </w:rPr>
  </w:style>
  <w:style w:type="paragraph" w:styleId="Sisluet4">
    <w:name w:val="toc 4"/>
    <w:basedOn w:val="Normaali"/>
    <w:next w:val="Normaali"/>
    <w:autoRedefine/>
    <w:semiHidden/>
    <w:rsid w:val="0042106B"/>
    <w:pPr>
      <w:ind w:left="720"/>
    </w:pPr>
    <w:rPr>
      <w:sz w:val="18"/>
      <w:szCs w:val="18"/>
    </w:rPr>
  </w:style>
  <w:style w:type="character" w:styleId="Hyperlinkki">
    <w:name w:val="Hyperlink"/>
    <w:basedOn w:val="Kappaleenoletusfontti"/>
    <w:rsid w:val="0042106B"/>
    <w:rPr>
      <w:color w:val="0000FF"/>
      <w:u w:val="single"/>
    </w:rPr>
  </w:style>
  <w:style w:type="paragraph" w:styleId="Sisluet5">
    <w:name w:val="toc 5"/>
    <w:basedOn w:val="Normaali"/>
    <w:next w:val="Normaali"/>
    <w:autoRedefine/>
    <w:semiHidden/>
    <w:rsid w:val="0042106B"/>
    <w:pPr>
      <w:ind w:left="960"/>
    </w:pPr>
    <w:rPr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2106B"/>
    <w:pPr>
      <w:ind w:left="1200"/>
    </w:pPr>
    <w:rPr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2106B"/>
    <w:pPr>
      <w:ind w:left="1440"/>
    </w:pPr>
    <w:rPr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2106B"/>
    <w:pPr>
      <w:ind w:left="1680"/>
    </w:pPr>
    <w:rPr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2106B"/>
    <w:pPr>
      <w:ind w:left="1920"/>
    </w:pPr>
    <w:rPr>
      <w:sz w:val="18"/>
      <w:szCs w:val="18"/>
    </w:rPr>
  </w:style>
  <w:style w:type="paragraph" w:customStyle="1" w:styleId="Tyyli1">
    <w:name w:val="Tyyli1"/>
    <w:basedOn w:val="Sisluet2"/>
    <w:autoRedefine/>
    <w:rsid w:val="00757516"/>
    <w:rPr>
      <w:noProof/>
    </w:rPr>
  </w:style>
  <w:style w:type="paragraph" w:styleId="Yltunniste">
    <w:name w:val="header"/>
    <w:basedOn w:val="Normaali"/>
    <w:rsid w:val="00F35F12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F35F12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sid w:val="00677588"/>
    <w:pPr>
      <w:tabs>
        <w:tab w:val="clear" w:pos="1304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</w:rPr>
  </w:style>
  <w:style w:type="character" w:styleId="Sivunumero">
    <w:name w:val="page number"/>
    <w:basedOn w:val="Kappaleenoletusfontti"/>
    <w:rsid w:val="00AA2F48"/>
  </w:style>
  <w:style w:type="paragraph" w:styleId="Seliteteksti">
    <w:name w:val="Balloon Text"/>
    <w:basedOn w:val="Normaali"/>
    <w:semiHidden/>
    <w:rsid w:val="00C411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73FF"/>
    <w:pPr>
      <w:autoSpaceDE w:val="0"/>
      <w:autoSpaceDN w:val="0"/>
      <w:adjustRightInd w:val="0"/>
    </w:pPr>
    <w:rPr>
      <w:rFonts w:ascii="IAOEAE+ArialNarrow" w:hAnsi="IAOEAE+ArialNarrow" w:cs="IAOEAE+ArialNarrow"/>
      <w:color w:val="000000"/>
      <w:sz w:val="24"/>
      <w:szCs w:val="24"/>
    </w:rPr>
  </w:style>
  <w:style w:type="paragraph" w:customStyle="1" w:styleId="Yltunniste1">
    <w:name w:val="Ylätunniste1"/>
    <w:basedOn w:val="Default"/>
    <w:next w:val="Default"/>
    <w:rsid w:val="00D473FF"/>
    <w:rPr>
      <w:rFonts w:cs="Times New Roman"/>
      <w:color w:val="auto"/>
    </w:rPr>
  </w:style>
  <w:style w:type="paragraph" w:customStyle="1" w:styleId="Luettolottekstiss">
    <w:name w:val="Luettolot_tekstissä"/>
    <w:basedOn w:val="Normaali"/>
    <w:rsid w:val="00D473FF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59042\Desktop\Tietosuojaseloste%20-%20malli%20Moodl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Tietosuojaseloste - malli Moodle</Template>
  <TotalTime>82</TotalTime>
  <Pages>2</Pages>
  <Words>284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1</vt:lpstr>
    </vt:vector>
  </TitlesOfParts>
  <Company>Pelastusopisto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Minna Suutari</dc:creator>
  <cp:lastModifiedBy>Minna Suutari</cp:lastModifiedBy>
  <cp:revision>5</cp:revision>
  <cp:lastPrinted>2018-05-23T06:03:00Z</cp:lastPrinted>
  <dcterms:created xsi:type="dcterms:W3CDTF">2018-05-22T10:57:00Z</dcterms:created>
  <dcterms:modified xsi:type="dcterms:W3CDTF">2018-05-25T05:37:00Z</dcterms:modified>
</cp:coreProperties>
</file>